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shd w:val="clear" w:color="auto" w:fill="FFFFFF" w:themeFill="background1"/>
        <w:tblLook w:val="04A0" w:firstRow="1" w:lastRow="0" w:firstColumn="1" w:lastColumn="0" w:noHBand="0" w:noVBand="1"/>
        <w:tblCaption w:val="Layout table"/>
      </w:tblPr>
      <w:tblGrid>
        <w:gridCol w:w="3828"/>
        <w:gridCol w:w="6962"/>
      </w:tblGrid>
      <w:tr w:rsidR="00FA19D6" w14:paraId="277FD9E0" w14:textId="77777777" w:rsidTr="00DE5862">
        <w:trPr>
          <w:trHeight w:hRule="exact" w:val="90"/>
        </w:trPr>
        <w:tc>
          <w:tcPr>
            <w:tcW w:w="1774" w:type="pct"/>
            <w:tcBorders>
              <w:left w:val="single" w:sz="4" w:space="0" w:color="88C589" w:themeColor="accent1" w:themeTint="99"/>
              <w:bottom w:val="single" w:sz="18" w:space="0" w:color="FFFFFF" w:themeColor="background1"/>
            </w:tcBorders>
            <w:shd w:val="clear" w:color="auto" w:fill="88C589" w:themeFill="accent1" w:themeFillTint="99"/>
          </w:tcPr>
          <w:p w14:paraId="5DD6A72F" w14:textId="77777777" w:rsidR="00FA19D6" w:rsidRDefault="00C64281">
            <w:pPr>
              <w:pStyle w:val="NoSpacing"/>
            </w:pPr>
            <w:r>
              <w:t>.</w:t>
            </w:r>
          </w:p>
        </w:tc>
        <w:tc>
          <w:tcPr>
            <w:tcW w:w="3226" w:type="pct"/>
            <w:tcBorders>
              <w:bottom w:val="single" w:sz="18" w:space="0" w:color="FFFFFF" w:themeColor="background1"/>
              <w:right w:val="single" w:sz="4" w:space="0" w:color="88C589" w:themeColor="accent1" w:themeTint="99"/>
            </w:tcBorders>
            <w:shd w:val="clear" w:color="auto" w:fill="88C589" w:themeFill="accent1" w:themeFillTint="99"/>
          </w:tcPr>
          <w:p w14:paraId="0ED8A007" w14:textId="77777777" w:rsidR="00FA19D6" w:rsidRDefault="00FA19D6">
            <w:pPr>
              <w:pStyle w:val="NoSpacing"/>
            </w:pPr>
          </w:p>
        </w:tc>
      </w:tr>
      <w:tr w:rsidR="00FA19D6" w14:paraId="545DD325" w14:textId="77777777" w:rsidTr="00622A44">
        <w:trPr>
          <w:trHeight w:hRule="exact" w:val="1503"/>
        </w:trPr>
        <w:tc>
          <w:tcPr>
            <w:tcW w:w="1774" w:type="pct"/>
            <w:tcBorders>
              <w:top w:val="single" w:sz="18" w:space="0" w:color="FFFFFF" w:themeColor="background1"/>
              <w:left w:val="single" w:sz="4" w:space="0" w:color="D7EBD7" w:themeColor="accent1" w:themeTint="33"/>
              <w:bottom w:val="single" w:sz="18" w:space="0" w:color="FFFFFF" w:themeColor="background1"/>
            </w:tcBorders>
            <w:shd w:val="clear" w:color="auto" w:fill="D7EBD7" w:themeFill="accent1" w:themeFillTint="33"/>
          </w:tcPr>
          <w:p w14:paraId="6ED63C17" w14:textId="77777777" w:rsidR="00FA19D6" w:rsidRDefault="00B831EB">
            <w:pPr>
              <w:pStyle w:val="NoSpacing"/>
            </w:pPr>
            <w:bookmarkStart w:id="0" w:name="_MonthandYear"/>
            <w:bookmarkEnd w:id="0"/>
            <w:r>
              <w:rPr>
                <w:noProof/>
              </w:rPr>
              <w:drawing>
                <wp:inline distT="0" distB="0" distL="0" distR="0" wp14:anchorId="53B24B01" wp14:editId="70A6A70F">
                  <wp:extent cx="704850" cy="906978"/>
                  <wp:effectExtent l="0" t="0" r="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tle girls posing together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338" cy="917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pct"/>
            <w:tcBorders>
              <w:top w:val="single" w:sz="18" w:space="0" w:color="FFFFFF" w:themeColor="background1"/>
              <w:bottom w:val="single" w:sz="18" w:space="0" w:color="FFFFFF" w:themeColor="background1"/>
              <w:right w:val="single" w:sz="4" w:space="0" w:color="D7EBD7" w:themeColor="accent1" w:themeTint="33"/>
            </w:tcBorders>
            <w:shd w:val="clear" w:color="auto" w:fill="D7EBD7" w:themeFill="accent1" w:themeFillTint="33"/>
            <w:vAlign w:val="bottom"/>
          </w:tcPr>
          <w:p w14:paraId="2BCC36C4" w14:textId="3B444D81" w:rsidR="00FA19D6" w:rsidRDefault="00B831EB">
            <w:pPr>
              <w:pStyle w:val="Year"/>
            </w:pPr>
            <w:r>
              <w:rPr>
                <w:rStyle w:val="Month"/>
              </w:rPr>
              <w:fldChar w:fldCharType="begin"/>
            </w:r>
            <w:r>
              <w:rPr>
                <w:rStyle w:val="Month"/>
              </w:rPr>
              <w:instrText xml:space="preserve"> DOCVARIABLE  MonthStart \@ MMMM \* MERGEFORMAT </w:instrText>
            </w:r>
            <w:r>
              <w:rPr>
                <w:rStyle w:val="Month"/>
              </w:rPr>
              <w:fldChar w:fldCharType="separate"/>
            </w:r>
            <w:r w:rsidR="009E3AB2">
              <w:rPr>
                <w:rStyle w:val="Month"/>
              </w:rPr>
              <w:t>September</w:t>
            </w:r>
            <w:r>
              <w:rPr>
                <w:rStyle w:val="Month"/>
              </w:rPr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 w:rsidR="009E3AB2">
              <w:t>2023</w:t>
            </w:r>
            <w:r>
              <w:fldChar w:fldCharType="end"/>
            </w:r>
          </w:p>
        </w:tc>
      </w:tr>
      <w:tr w:rsidR="00FA19D6" w14:paraId="6293BC45" w14:textId="77777777" w:rsidTr="00DE5862">
        <w:trPr>
          <w:trHeight w:hRule="exact" w:val="153"/>
        </w:trPr>
        <w:tc>
          <w:tcPr>
            <w:tcW w:w="1774" w:type="pct"/>
            <w:tcBorders>
              <w:top w:val="single" w:sz="18" w:space="0" w:color="FFFFFF" w:themeColor="background1"/>
              <w:left w:val="single" w:sz="4" w:space="0" w:color="B0D8B0" w:themeColor="accent1" w:themeTint="66"/>
            </w:tcBorders>
            <w:shd w:val="clear" w:color="auto" w:fill="88C589" w:themeFill="accent1" w:themeFillTint="99"/>
          </w:tcPr>
          <w:p w14:paraId="2E7A1965" w14:textId="77777777" w:rsidR="00FA19D6" w:rsidRDefault="00FA19D6">
            <w:pPr>
              <w:pStyle w:val="NoSpacing"/>
            </w:pPr>
          </w:p>
        </w:tc>
        <w:tc>
          <w:tcPr>
            <w:tcW w:w="3226" w:type="pct"/>
            <w:tcBorders>
              <w:top w:val="single" w:sz="18" w:space="0" w:color="FFFFFF" w:themeColor="background1"/>
              <w:right w:val="single" w:sz="4" w:space="0" w:color="B0D8B0" w:themeColor="accent1" w:themeTint="66"/>
            </w:tcBorders>
            <w:shd w:val="clear" w:color="auto" w:fill="88C589" w:themeFill="accent1" w:themeFillTint="99"/>
          </w:tcPr>
          <w:p w14:paraId="1D2D0133" w14:textId="77777777" w:rsidR="00FA19D6" w:rsidRDefault="00FA19D6">
            <w:pPr>
              <w:pStyle w:val="NoSpacing"/>
            </w:pPr>
          </w:p>
        </w:tc>
      </w:tr>
    </w:tbl>
    <w:tbl>
      <w:tblPr>
        <w:tblStyle w:val="Calendar-Accent1"/>
        <w:tblW w:w="5000" w:type="pct"/>
        <w:tblLook w:val="04A0" w:firstRow="1" w:lastRow="0" w:firstColumn="1" w:lastColumn="0" w:noHBand="0" w:noVBand="1"/>
        <w:tblCaption w:val="Layout table"/>
      </w:tblPr>
      <w:tblGrid>
        <w:gridCol w:w="1796"/>
        <w:gridCol w:w="1172"/>
        <w:gridCol w:w="1437"/>
        <w:gridCol w:w="1625"/>
        <w:gridCol w:w="1616"/>
        <w:gridCol w:w="1534"/>
        <w:gridCol w:w="1610"/>
      </w:tblGrid>
      <w:tr w:rsidR="00476A42" w14:paraId="55348471" w14:textId="77777777" w:rsidTr="00E334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tcW w:w="832" w:type="pct"/>
          </w:tcPr>
          <w:p w14:paraId="58AA8C7D" w14:textId="77777777" w:rsidR="00FA19D6" w:rsidRDefault="00B831EB">
            <w:pPr>
              <w:pStyle w:val="Days"/>
            </w:pPr>
            <w:bookmarkStart w:id="1" w:name="_Calendar"/>
            <w:bookmarkEnd w:id="1"/>
            <w:r>
              <w:t>Sun.</w:t>
            </w:r>
          </w:p>
        </w:tc>
        <w:tc>
          <w:tcPr>
            <w:tcW w:w="543" w:type="pct"/>
          </w:tcPr>
          <w:p w14:paraId="21DC870E" w14:textId="77777777" w:rsidR="00FA19D6" w:rsidRDefault="00B831EB">
            <w:pPr>
              <w:pStyle w:val="Days"/>
            </w:pPr>
            <w:r>
              <w:t>Mon.</w:t>
            </w:r>
          </w:p>
        </w:tc>
        <w:tc>
          <w:tcPr>
            <w:tcW w:w="666" w:type="pct"/>
          </w:tcPr>
          <w:p w14:paraId="2435F04A" w14:textId="77777777" w:rsidR="00FA19D6" w:rsidRDefault="00B831EB">
            <w:pPr>
              <w:pStyle w:val="Days"/>
            </w:pPr>
            <w:r>
              <w:t>Tue.</w:t>
            </w:r>
          </w:p>
        </w:tc>
        <w:tc>
          <w:tcPr>
            <w:tcW w:w="753" w:type="pct"/>
          </w:tcPr>
          <w:p w14:paraId="4450164F" w14:textId="77777777" w:rsidR="00FA19D6" w:rsidRDefault="00B831EB">
            <w:pPr>
              <w:pStyle w:val="Days"/>
            </w:pPr>
            <w:r>
              <w:t>Wed.</w:t>
            </w:r>
          </w:p>
        </w:tc>
        <w:tc>
          <w:tcPr>
            <w:tcW w:w="749" w:type="pct"/>
          </w:tcPr>
          <w:p w14:paraId="4F749CDB" w14:textId="77777777" w:rsidR="00FA19D6" w:rsidRDefault="00B831EB">
            <w:pPr>
              <w:pStyle w:val="Days"/>
            </w:pPr>
            <w:r>
              <w:t>Thu.</w:t>
            </w:r>
          </w:p>
        </w:tc>
        <w:tc>
          <w:tcPr>
            <w:tcW w:w="711" w:type="pct"/>
          </w:tcPr>
          <w:p w14:paraId="47B25453" w14:textId="77777777" w:rsidR="00FA19D6" w:rsidRDefault="00B831EB">
            <w:pPr>
              <w:pStyle w:val="Days"/>
            </w:pPr>
            <w:r>
              <w:t>Fri.</w:t>
            </w:r>
          </w:p>
        </w:tc>
        <w:tc>
          <w:tcPr>
            <w:tcW w:w="746" w:type="pct"/>
          </w:tcPr>
          <w:p w14:paraId="1F59DB08" w14:textId="77777777" w:rsidR="00FA19D6" w:rsidRDefault="00B831EB">
            <w:pPr>
              <w:pStyle w:val="Days"/>
            </w:pPr>
            <w:r>
              <w:t>Sat.</w:t>
            </w:r>
          </w:p>
        </w:tc>
      </w:tr>
      <w:tr w:rsidR="00476A42" w14:paraId="1515B46C" w14:textId="77777777" w:rsidTr="00E334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832" w:type="pct"/>
          </w:tcPr>
          <w:p w14:paraId="5AC9C847" w14:textId="01CAD3DE"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9E3AB2">
              <w:instrText>Friday</w:instrText>
            </w:r>
            <w:r>
              <w:fldChar w:fldCharType="end"/>
            </w:r>
            <w:r>
              <w:instrText xml:space="preserve"> = “Sunday" 1 ""</w:instrText>
            </w:r>
            <w:r>
              <w:fldChar w:fldCharType="end"/>
            </w:r>
          </w:p>
        </w:tc>
        <w:tc>
          <w:tcPr>
            <w:tcW w:w="543" w:type="pct"/>
          </w:tcPr>
          <w:p w14:paraId="0A1534D9" w14:textId="221CA848"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9E3AB2">
              <w:instrText>Friday</w:instrText>
            </w:r>
            <w:r>
              <w:fldChar w:fldCharType="end"/>
            </w:r>
            <w:r>
              <w:instrText xml:space="preserve"> = “Monday"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 w:rsidR="009E3AB2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 w:rsidR="002201D2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666" w:type="pct"/>
          </w:tcPr>
          <w:p w14:paraId="6A990F45" w14:textId="3A751A16"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9E3AB2">
              <w:instrText>Friday</w:instrText>
            </w:r>
            <w:r>
              <w:fldChar w:fldCharType="end"/>
            </w:r>
            <w:r>
              <w:instrText xml:space="preserve"> = “Tuesday"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 w:rsidR="009E3AB2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 w:rsidR="004F2DDD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53" w:type="pct"/>
          </w:tcPr>
          <w:p w14:paraId="0CEBAAE1" w14:textId="3E33079D"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9E3AB2">
              <w:instrText>Friday</w:instrText>
            </w:r>
            <w:r>
              <w:fldChar w:fldCharType="end"/>
            </w:r>
            <w:r>
              <w:instrText xml:space="preserve"> = “Wednesday"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 w:rsidR="009E3AB2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 w:rsidR="00D36232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49" w:type="pct"/>
          </w:tcPr>
          <w:p w14:paraId="480720ED" w14:textId="4A302B0A"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9E3AB2">
              <w:instrText>Friday</w:instrText>
            </w:r>
            <w:r>
              <w:fldChar w:fldCharType="end"/>
            </w:r>
            <w:r>
              <w:instrText xml:space="preserve">= “Thursday"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 w:rsidR="009E3AB2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D36232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1" w:type="pct"/>
          </w:tcPr>
          <w:p w14:paraId="5486FDDC" w14:textId="7BFE2130"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9E3AB2">
              <w:instrText>Friday</w:instrText>
            </w:r>
            <w:r>
              <w:fldChar w:fldCharType="end"/>
            </w:r>
            <w:r>
              <w:instrText xml:space="preserve"> = “Friday"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 w:rsidR="00D36232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 w:rsidR="00D36232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D36232"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 w:rsidR="009E3AB2"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746" w:type="pct"/>
          </w:tcPr>
          <w:p w14:paraId="59C5D1FD" w14:textId="6D339CCC"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9E3AB2">
              <w:instrText>Friday</w:instrText>
            </w:r>
            <w:r>
              <w:fldChar w:fldCharType="end"/>
            </w:r>
            <w:r>
              <w:instrText xml:space="preserve"> = “Saturday"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 w:rsidR="009E3AB2"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9E3AB2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9E3AB2"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 w:rsidR="009E3AB2">
              <w:rPr>
                <w:noProof/>
              </w:rPr>
              <w:t>2</w:t>
            </w:r>
            <w:r>
              <w:fldChar w:fldCharType="end"/>
            </w:r>
          </w:p>
        </w:tc>
      </w:tr>
      <w:tr w:rsidR="00476A42" w14:paraId="533D9839" w14:textId="77777777" w:rsidTr="009052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503"/>
        </w:trPr>
        <w:tc>
          <w:tcPr>
            <w:tcW w:w="832" w:type="pct"/>
          </w:tcPr>
          <w:p w14:paraId="7CB76115" w14:textId="77777777" w:rsidR="00FA19D6" w:rsidRDefault="00FA19D6">
            <w:pPr>
              <w:spacing w:before="40" w:after="40"/>
            </w:pPr>
          </w:p>
        </w:tc>
        <w:tc>
          <w:tcPr>
            <w:tcW w:w="543" w:type="pct"/>
          </w:tcPr>
          <w:p w14:paraId="22145845" w14:textId="77777777" w:rsidR="00FA19D6" w:rsidRDefault="00FA19D6">
            <w:pPr>
              <w:spacing w:before="40" w:after="40"/>
            </w:pPr>
          </w:p>
        </w:tc>
        <w:tc>
          <w:tcPr>
            <w:tcW w:w="666" w:type="pct"/>
          </w:tcPr>
          <w:p w14:paraId="018B0971" w14:textId="011D55E1" w:rsidR="00CA69AC" w:rsidRDefault="00CA69AC">
            <w:pPr>
              <w:spacing w:before="40" w:after="40"/>
            </w:pPr>
          </w:p>
        </w:tc>
        <w:tc>
          <w:tcPr>
            <w:tcW w:w="753" w:type="pct"/>
          </w:tcPr>
          <w:p w14:paraId="4DF5D445" w14:textId="77777777" w:rsidR="003221D3" w:rsidRDefault="003221D3" w:rsidP="00D23293">
            <w:pPr>
              <w:spacing w:before="40" w:after="40"/>
            </w:pPr>
          </w:p>
        </w:tc>
        <w:tc>
          <w:tcPr>
            <w:tcW w:w="749" w:type="pct"/>
          </w:tcPr>
          <w:p w14:paraId="6ADD38F3" w14:textId="5D743B34" w:rsidR="00802219" w:rsidRDefault="00802219" w:rsidP="007A1FC2">
            <w:pPr>
              <w:spacing w:before="40" w:after="40"/>
            </w:pPr>
          </w:p>
        </w:tc>
        <w:tc>
          <w:tcPr>
            <w:tcW w:w="711" w:type="pct"/>
          </w:tcPr>
          <w:p w14:paraId="72B21CD0" w14:textId="77777777" w:rsidR="003221D3" w:rsidRPr="00E334D7" w:rsidRDefault="00CA69AC" w:rsidP="003221D3">
            <w:pPr>
              <w:spacing w:before="40" w:after="40"/>
              <w:jc w:val="center"/>
              <w:rPr>
                <w:b/>
                <w:bCs/>
              </w:rPr>
            </w:pPr>
            <w:r w:rsidRPr="00E334D7">
              <w:rPr>
                <w:b/>
                <w:bCs/>
              </w:rPr>
              <w:t>First Friday</w:t>
            </w:r>
          </w:p>
          <w:p w14:paraId="43DEBE6F" w14:textId="10A75F36" w:rsidR="00CA69AC" w:rsidRDefault="00CA69AC" w:rsidP="003221D3">
            <w:pPr>
              <w:spacing w:before="40" w:after="40"/>
              <w:jc w:val="center"/>
            </w:pPr>
            <w:r>
              <w:t>9:30 Adoration, Confession &amp; Mass @ St Roch</w:t>
            </w:r>
          </w:p>
        </w:tc>
        <w:tc>
          <w:tcPr>
            <w:tcW w:w="746" w:type="pct"/>
          </w:tcPr>
          <w:p w14:paraId="660AE739" w14:textId="77777777" w:rsidR="00FA19D6" w:rsidRPr="00802219" w:rsidRDefault="009416FE" w:rsidP="00802219">
            <w:pPr>
              <w:spacing w:before="40" w:after="40"/>
              <w:jc w:val="center"/>
              <w:rPr>
                <w:b/>
              </w:rPr>
            </w:pPr>
            <w:r w:rsidRPr="00802219">
              <w:rPr>
                <w:b/>
              </w:rPr>
              <w:t>First Saturday</w:t>
            </w:r>
          </w:p>
          <w:p w14:paraId="4B556BB8" w14:textId="77777777" w:rsidR="007A1FC2" w:rsidRDefault="00D23293" w:rsidP="007A1FC2">
            <w:pPr>
              <w:jc w:val="center"/>
            </w:pPr>
            <w:r>
              <w:t>9:30 Adoration, Confession &amp; Mass @ St Francis</w:t>
            </w:r>
          </w:p>
          <w:p w14:paraId="533C816A" w14:textId="1A234B64" w:rsidR="007A1FC2" w:rsidRPr="007A1FC2" w:rsidRDefault="009052FE" w:rsidP="007A1FC2">
            <w:pPr>
              <w:rPr>
                <w:i/>
              </w:rPr>
            </w:pPr>
            <w:r>
              <w:rPr>
                <w:i/>
              </w:rPr>
              <w:t>5:00 Mass offered for Mary Schaefer</w:t>
            </w:r>
          </w:p>
        </w:tc>
      </w:tr>
      <w:tr w:rsidR="00476A42" w14:paraId="020FFCA7" w14:textId="77777777" w:rsidTr="00E334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60"/>
        </w:trPr>
        <w:tc>
          <w:tcPr>
            <w:tcW w:w="832" w:type="pct"/>
          </w:tcPr>
          <w:p w14:paraId="7D059EF1" w14:textId="29A13EF9" w:rsidR="00FA19D6" w:rsidRPr="009416FE" w:rsidRDefault="00B831EB" w:rsidP="00802219">
            <w:pPr>
              <w:pStyle w:val="Dates"/>
              <w:spacing w:after="40"/>
              <w:rPr>
                <w:sz w:val="18"/>
              </w:rPr>
            </w:pPr>
            <w:r w:rsidRPr="009416FE">
              <w:rPr>
                <w:sz w:val="18"/>
              </w:rPr>
              <w:fldChar w:fldCharType="begin"/>
            </w:r>
            <w:r w:rsidRPr="009416FE">
              <w:rPr>
                <w:sz w:val="18"/>
              </w:rPr>
              <w:instrText xml:space="preserve"> =G2+1 </w:instrText>
            </w:r>
            <w:r w:rsidRPr="009416FE">
              <w:rPr>
                <w:sz w:val="18"/>
              </w:rPr>
              <w:fldChar w:fldCharType="separate"/>
            </w:r>
            <w:r w:rsidR="009E3AB2">
              <w:rPr>
                <w:noProof/>
                <w:sz w:val="18"/>
              </w:rPr>
              <w:t>3</w:t>
            </w:r>
            <w:r w:rsidRPr="009416FE">
              <w:rPr>
                <w:sz w:val="18"/>
              </w:rPr>
              <w:fldChar w:fldCharType="end"/>
            </w:r>
            <w:r w:rsidR="009416FE">
              <w:rPr>
                <w:sz w:val="18"/>
              </w:rPr>
              <w:t xml:space="preserve"> </w:t>
            </w:r>
          </w:p>
        </w:tc>
        <w:tc>
          <w:tcPr>
            <w:tcW w:w="543" w:type="pct"/>
          </w:tcPr>
          <w:p w14:paraId="5BAF7464" w14:textId="66471AD2"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 w:rsidR="009E3AB2"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666" w:type="pct"/>
          </w:tcPr>
          <w:p w14:paraId="75110F72" w14:textId="43035924"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9E3AB2"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753" w:type="pct"/>
          </w:tcPr>
          <w:p w14:paraId="2A8A7091" w14:textId="2143C81A" w:rsidR="00FA19D6" w:rsidRDefault="00B831EB" w:rsidP="00DE5E29">
            <w:pPr>
              <w:pStyle w:val="Dates"/>
              <w:spacing w:after="40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 w:rsidR="009E3AB2"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749" w:type="pct"/>
          </w:tcPr>
          <w:p w14:paraId="1C0D30BC" w14:textId="4779717A"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9E3AB2"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711" w:type="pct"/>
          </w:tcPr>
          <w:p w14:paraId="41136FC4" w14:textId="2885DCF8"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 w:rsidR="009E3AB2"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746" w:type="pct"/>
          </w:tcPr>
          <w:p w14:paraId="21B39962" w14:textId="2C2930FD"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 w:rsidR="009E3AB2">
              <w:rPr>
                <w:noProof/>
              </w:rPr>
              <w:t>9</w:t>
            </w:r>
            <w:r>
              <w:fldChar w:fldCharType="end"/>
            </w:r>
          </w:p>
        </w:tc>
      </w:tr>
      <w:tr w:rsidR="00476A42" w14:paraId="7E97DC24" w14:textId="77777777" w:rsidTr="00E334D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332"/>
        </w:trPr>
        <w:tc>
          <w:tcPr>
            <w:tcW w:w="832" w:type="pct"/>
          </w:tcPr>
          <w:p w14:paraId="7D744B21" w14:textId="05C4FF91" w:rsidR="00AA49F8" w:rsidRDefault="00990CA9" w:rsidP="00AA49F8">
            <w:pPr>
              <w:spacing w:before="40" w:after="40"/>
              <w:rPr>
                <w:i/>
              </w:rPr>
            </w:pPr>
            <w:r>
              <w:rPr>
                <w:i/>
              </w:rPr>
              <w:t xml:space="preserve">8:30 </w:t>
            </w:r>
            <w:r w:rsidR="00EF399D">
              <w:rPr>
                <w:i/>
              </w:rPr>
              <w:t>Mass</w:t>
            </w:r>
          </w:p>
          <w:p w14:paraId="3A5C410D" w14:textId="71732666" w:rsidR="00990CA9" w:rsidRPr="007A1FC2" w:rsidRDefault="00990CA9" w:rsidP="00AA49F8">
            <w:pPr>
              <w:spacing w:before="40" w:after="40"/>
              <w:rPr>
                <w:i/>
              </w:rPr>
            </w:pPr>
            <w:r>
              <w:rPr>
                <w:i/>
              </w:rPr>
              <w:t xml:space="preserve">10:30 Mass </w:t>
            </w:r>
          </w:p>
        </w:tc>
        <w:tc>
          <w:tcPr>
            <w:tcW w:w="543" w:type="pct"/>
          </w:tcPr>
          <w:p w14:paraId="003853EA" w14:textId="77777777" w:rsidR="009416FE" w:rsidRDefault="009416FE">
            <w:pPr>
              <w:spacing w:before="40" w:after="40"/>
            </w:pPr>
          </w:p>
        </w:tc>
        <w:tc>
          <w:tcPr>
            <w:tcW w:w="666" w:type="pct"/>
          </w:tcPr>
          <w:p w14:paraId="3AC84CDE" w14:textId="77777777" w:rsidR="00D05127" w:rsidRDefault="00D05127">
            <w:pPr>
              <w:spacing w:before="40" w:after="40"/>
            </w:pPr>
          </w:p>
          <w:p w14:paraId="78CFA0A7" w14:textId="77777777" w:rsidR="00CA69AC" w:rsidRDefault="00CA69AC" w:rsidP="00CA69AC">
            <w:r>
              <w:t>6:00 Mass @ St Roch</w:t>
            </w:r>
          </w:p>
          <w:p w14:paraId="0BF7E75E" w14:textId="22E58186" w:rsidR="00CA69AC" w:rsidRPr="00E334D7" w:rsidRDefault="00990CA9" w:rsidP="00CA69AC">
            <w:pPr>
              <w:rPr>
                <w:b/>
                <w:bCs/>
              </w:rPr>
            </w:pPr>
            <w:r>
              <w:rPr>
                <w:b/>
                <w:bCs/>
              </w:rPr>
              <w:t>6:3</w:t>
            </w:r>
            <w:r w:rsidR="00CA69AC" w:rsidRPr="00E334D7">
              <w:rPr>
                <w:b/>
                <w:bCs/>
              </w:rPr>
              <w:t xml:space="preserve">0 Finance </w:t>
            </w:r>
            <w:r w:rsidR="00D905E5">
              <w:rPr>
                <w:b/>
                <w:bCs/>
              </w:rPr>
              <w:t>Council</w:t>
            </w:r>
          </w:p>
        </w:tc>
        <w:tc>
          <w:tcPr>
            <w:tcW w:w="753" w:type="pct"/>
          </w:tcPr>
          <w:p w14:paraId="0F7A8D2A" w14:textId="77777777" w:rsidR="00FA19D6" w:rsidRDefault="00D01658">
            <w:pPr>
              <w:spacing w:before="40" w:after="40"/>
            </w:pPr>
            <w:r>
              <w:t>8:45 Bible Study</w:t>
            </w:r>
          </w:p>
          <w:p w14:paraId="6B8644C5" w14:textId="023EEEF5" w:rsidR="00D01658" w:rsidRDefault="00D01658">
            <w:pPr>
              <w:spacing w:before="40" w:after="40"/>
            </w:pPr>
            <w:r>
              <w:t xml:space="preserve">10:00 </w:t>
            </w:r>
            <w:r w:rsidR="00990CA9">
              <w:t>Mass</w:t>
            </w:r>
            <w:r>
              <w:t xml:space="preserve"> @ St Fran</w:t>
            </w:r>
            <w:r w:rsidR="00990CA9">
              <w:t>cis</w:t>
            </w:r>
          </w:p>
          <w:p w14:paraId="4073ACD5" w14:textId="3CF66FB6" w:rsidR="00D01658" w:rsidRDefault="00D905E5">
            <w:pPr>
              <w:spacing w:before="40" w:after="40"/>
            </w:pPr>
            <w:r>
              <w:t xml:space="preserve">11:00 </w:t>
            </w:r>
            <w:r w:rsidR="003C3189">
              <w:t>Women’s Society Meeting</w:t>
            </w:r>
          </w:p>
        </w:tc>
        <w:tc>
          <w:tcPr>
            <w:tcW w:w="749" w:type="pct"/>
          </w:tcPr>
          <w:p w14:paraId="0C9435B5" w14:textId="610965D1" w:rsidR="0054256B" w:rsidRDefault="00063EFE" w:rsidP="007A1FC2">
            <w:r>
              <w:t xml:space="preserve">10:00 Mass @ St Roch </w:t>
            </w:r>
          </w:p>
          <w:p w14:paraId="088B2333" w14:textId="77777777" w:rsidR="00D905E5" w:rsidRDefault="00D905E5" w:rsidP="007A1FC2"/>
          <w:p w14:paraId="30BA4BA0" w14:textId="272DDA24" w:rsidR="00CA69AC" w:rsidRPr="00E334D7" w:rsidRDefault="00CA69AC" w:rsidP="007A1FC2">
            <w:pPr>
              <w:rPr>
                <w:b/>
                <w:bCs/>
              </w:rPr>
            </w:pPr>
            <w:r w:rsidRPr="00E334D7">
              <w:rPr>
                <w:b/>
                <w:bCs/>
              </w:rPr>
              <w:t>6:00 Pastoral Council</w:t>
            </w:r>
          </w:p>
        </w:tc>
        <w:tc>
          <w:tcPr>
            <w:tcW w:w="711" w:type="pct"/>
          </w:tcPr>
          <w:p w14:paraId="75F40506" w14:textId="7FFC66BE" w:rsidR="00622A44" w:rsidRDefault="00622A44">
            <w:pPr>
              <w:spacing w:before="40" w:after="40"/>
            </w:pPr>
          </w:p>
        </w:tc>
        <w:tc>
          <w:tcPr>
            <w:tcW w:w="746" w:type="pct"/>
          </w:tcPr>
          <w:p w14:paraId="66D4919D" w14:textId="77777777" w:rsidR="00063EFE" w:rsidRDefault="00063EFE" w:rsidP="007A1FC2">
            <w:pPr>
              <w:spacing w:before="40" w:after="40"/>
            </w:pPr>
          </w:p>
          <w:p w14:paraId="1B2F0058" w14:textId="77777777" w:rsidR="00CA69AC" w:rsidRDefault="00D905E5" w:rsidP="007A1FC2">
            <w:pPr>
              <w:spacing w:before="40" w:after="40"/>
            </w:pPr>
            <w:r>
              <w:t>5:00 Mass</w:t>
            </w:r>
          </w:p>
          <w:p w14:paraId="2D71B775" w14:textId="69196B07" w:rsidR="00D905E5" w:rsidRDefault="00990CA9" w:rsidP="007A1FC2">
            <w:pPr>
              <w:spacing w:before="40" w:after="40"/>
            </w:pPr>
            <w:r>
              <w:t xml:space="preserve">40 years + </w:t>
            </w:r>
            <w:r w:rsidR="00D905E5">
              <w:t>Anniversary Celebration 6:00</w:t>
            </w:r>
          </w:p>
        </w:tc>
      </w:tr>
      <w:tr w:rsidR="00476A42" w14:paraId="3A425C50" w14:textId="77777777" w:rsidTr="00E334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832" w:type="pct"/>
          </w:tcPr>
          <w:p w14:paraId="22E54CB6" w14:textId="66E385FE"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 w:rsidR="009E3AB2"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543" w:type="pct"/>
          </w:tcPr>
          <w:p w14:paraId="51BCB0DE" w14:textId="0D11604F"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 w:rsidR="009E3AB2"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666" w:type="pct"/>
          </w:tcPr>
          <w:p w14:paraId="4EDA0AD1" w14:textId="4C65E462"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 w:rsidR="009E3AB2"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753" w:type="pct"/>
          </w:tcPr>
          <w:p w14:paraId="1DDDC96C" w14:textId="5D2CF9AF"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 w:rsidR="009E3AB2"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749" w:type="pct"/>
          </w:tcPr>
          <w:p w14:paraId="6084F160" w14:textId="6C21EFB0"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 w:rsidR="009E3AB2"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711" w:type="pct"/>
          </w:tcPr>
          <w:p w14:paraId="672CD21B" w14:textId="15EB7B80"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 w:rsidR="009E3AB2"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746" w:type="pct"/>
          </w:tcPr>
          <w:p w14:paraId="3D8534AB" w14:textId="073E48B8"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 w:rsidR="009E3AB2">
              <w:rPr>
                <w:noProof/>
              </w:rPr>
              <w:t>16</w:t>
            </w:r>
            <w:r>
              <w:fldChar w:fldCharType="end"/>
            </w:r>
          </w:p>
        </w:tc>
      </w:tr>
      <w:tr w:rsidR="00476A42" w14:paraId="1F7D1E0C" w14:textId="77777777" w:rsidTr="00E334D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458"/>
        </w:trPr>
        <w:tc>
          <w:tcPr>
            <w:tcW w:w="832" w:type="pct"/>
          </w:tcPr>
          <w:p w14:paraId="2719004F" w14:textId="05DD89F0" w:rsidR="00E334D7" w:rsidRDefault="00990CA9" w:rsidP="00802219">
            <w:pPr>
              <w:spacing w:before="40" w:after="40"/>
              <w:rPr>
                <w:bCs/>
              </w:rPr>
            </w:pPr>
            <w:proofErr w:type="gramStart"/>
            <w:r>
              <w:rPr>
                <w:bCs/>
              </w:rPr>
              <w:t xml:space="preserve">8:30 </w:t>
            </w:r>
            <w:r w:rsidR="00AA49F8">
              <w:rPr>
                <w:bCs/>
              </w:rPr>
              <w:t xml:space="preserve"> Mass</w:t>
            </w:r>
            <w:proofErr w:type="gramEnd"/>
          </w:p>
          <w:p w14:paraId="470E9718" w14:textId="77A34774" w:rsidR="00AA49F8" w:rsidRDefault="00990CA9" w:rsidP="00AA49F8">
            <w:pPr>
              <w:spacing w:before="40" w:after="40"/>
              <w:rPr>
                <w:bCs/>
              </w:rPr>
            </w:pPr>
            <w:r>
              <w:rPr>
                <w:bCs/>
              </w:rPr>
              <w:t xml:space="preserve">10:30 </w:t>
            </w:r>
            <w:r w:rsidR="00BC3B84">
              <w:rPr>
                <w:bCs/>
              </w:rPr>
              <w:t>Mass</w:t>
            </w:r>
          </w:p>
          <w:p w14:paraId="2FC8D0F7" w14:textId="77777777" w:rsidR="00EF399D" w:rsidRDefault="00EF399D" w:rsidP="00AA49F8">
            <w:pPr>
              <w:spacing w:before="40" w:after="40"/>
              <w:rPr>
                <w:bCs/>
              </w:rPr>
            </w:pPr>
          </w:p>
          <w:p w14:paraId="1EDC3AE3" w14:textId="09A8E794" w:rsidR="00990CA9" w:rsidRPr="003C3189" w:rsidRDefault="00990CA9" w:rsidP="00AA49F8">
            <w:pPr>
              <w:spacing w:before="40" w:after="40"/>
              <w:rPr>
                <w:bCs/>
              </w:rPr>
            </w:pPr>
            <w:r>
              <w:rPr>
                <w:bCs/>
              </w:rPr>
              <w:t>5:00</w:t>
            </w:r>
            <w:r w:rsidR="00AC7A0B">
              <w:rPr>
                <w:bCs/>
              </w:rPr>
              <w:t xml:space="preserve"> pm</w:t>
            </w:r>
            <w:r>
              <w:rPr>
                <w:bCs/>
              </w:rPr>
              <w:t xml:space="preserve"> Mass in Ubly</w:t>
            </w:r>
          </w:p>
        </w:tc>
        <w:tc>
          <w:tcPr>
            <w:tcW w:w="543" w:type="pct"/>
          </w:tcPr>
          <w:p w14:paraId="01CBD76F" w14:textId="77777777" w:rsidR="00FA19D6" w:rsidRDefault="00FA19D6">
            <w:pPr>
              <w:spacing w:before="40" w:after="40"/>
            </w:pPr>
          </w:p>
        </w:tc>
        <w:tc>
          <w:tcPr>
            <w:tcW w:w="666" w:type="pct"/>
          </w:tcPr>
          <w:p w14:paraId="2F2E06D4" w14:textId="77777777" w:rsidR="00622A44" w:rsidRDefault="00622A44">
            <w:pPr>
              <w:spacing w:before="40" w:after="40"/>
            </w:pPr>
            <w:r>
              <w:t>6:00</w:t>
            </w:r>
            <w:r w:rsidR="00377A02">
              <w:t xml:space="preserve"> PM</w:t>
            </w:r>
            <w:r>
              <w:t xml:space="preserve"> Mass @ St Roch</w:t>
            </w:r>
            <w:r w:rsidR="003C3189">
              <w:t xml:space="preserve"> Mass offered for </w:t>
            </w:r>
          </w:p>
          <w:p w14:paraId="04145CF3" w14:textId="10B31D44" w:rsidR="003C3189" w:rsidRDefault="003C3189">
            <w:pPr>
              <w:spacing w:before="40" w:after="40"/>
            </w:pPr>
            <w:proofErr w:type="spellStart"/>
            <w:r>
              <w:t>Pomponii</w:t>
            </w:r>
            <w:proofErr w:type="spellEnd"/>
            <w:r>
              <w:t xml:space="preserve"> &amp; </w:t>
            </w:r>
            <w:proofErr w:type="spellStart"/>
            <w:r>
              <w:t>Discennna</w:t>
            </w:r>
            <w:proofErr w:type="spellEnd"/>
            <w:r>
              <w:t xml:space="preserve"> Families</w:t>
            </w:r>
          </w:p>
        </w:tc>
        <w:tc>
          <w:tcPr>
            <w:tcW w:w="753" w:type="pct"/>
          </w:tcPr>
          <w:p w14:paraId="15CD4C73" w14:textId="77777777" w:rsidR="00AC6FAC" w:rsidRDefault="00063EFE" w:rsidP="00435A53">
            <w:pPr>
              <w:spacing w:before="40" w:after="40"/>
            </w:pPr>
            <w:r>
              <w:t>8:45 Bible Study</w:t>
            </w:r>
          </w:p>
          <w:p w14:paraId="1C3E7C6C" w14:textId="3BF2A8C3" w:rsidR="00063EFE" w:rsidRDefault="00063EFE" w:rsidP="00435A53">
            <w:pPr>
              <w:spacing w:before="40" w:after="40"/>
            </w:pPr>
            <w:r>
              <w:t>10:00 Mass @ St Francis</w:t>
            </w:r>
            <w:r w:rsidR="00377A02">
              <w:t xml:space="preserve"> </w:t>
            </w:r>
          </w:p>
        </w:tc>
        <w:tc>
          <w:tcPr>
            <w:tcW w:w="749" w:type="pct"/>
          </w:tcPr>
          <w:p w14:paraId="7FFAA27A" w14:textId="5394503E" w:rsidR="00FA19D6" w:rsidRDefault="00476A42">
            <w:pPr>
              <w:spacing w:before="40" w:after="40"/>
            </w:pPr>
            <w:r w:rsidRPr="00476A42">
              <w:t xml:space="preserve">10:00 </w:t>
            </w:r>
            <w:proofErr w:type="gramStart"/>
            <w:r w:rsidR="00D23293">
              <w:t>Mass</w:t>
            </w:r>
            <w:r w:rsidR="00322E5D">
              <w:t xml:space="preserve"> </w:t>
            </w:r>
            <w:r w:rsidR="00D23293">
              <w:t xml:space="preserve"> </w:t>
            </w:r>
            <w:r w:rsidRPr="00476A42">
              <w:t>@</w:t>
            </w:r>
            <w:proofErr w:type="gramEnd"/>
            <w:r w:rsidRPr="00476A42">
              <w:t xml:space="preserve"> St Roch</w:t>
            </w:r>
            <w:r w:rsidR="00D05127">
              <w:t xml:space="preserve"> </w:t>
            </w:r>
            <w:r w:rsidR="00063EFE">
              <w:t xml:space="preserve">&amp; </w:t>
            </w:r>
            <w:r w:rsidR="007A1FC2">
              <w:t>A</w:t>
            </w:r>
            <w:r w:rsidR="00063EFE">
              <w:t>fter Mass Coffee</w:t>
            </w:r>
          </w:p>
          <w:p w14:paraId="2437F0CD" w14:textId="1866D47E" w:rsidR="00D23293" w:rsidRPr="00377A02" w:rsidRDefault="00D23293" w:rsidP="0054256B">
            <w:pPr>
              <w:rPr>
                <w:bCs/>
              </w:rPr>
            </w:pPr>
          </w:p>
        </w:tc>
        <w:tc>
          <w:tcPr>
            <w:tcW w:w="711" w:type="pct"/>
          </w:tcPr>
          <w:p w14:paraId="111DAE32" w14:textId="77777777" w:rsidR="00FA19D6" w:rsidRDefault="00FA19D6">
            <w:pPr>
              <w:spacing w:before="40" w:after="40"/>
            </w:pPr>
          </w:p>
        </w:tc>
        <w:tc>
          <w:tcPr>
            <w:tcW w:w="746" w:type="pct"/>
          </w:tcPr>
          <w:p w14:paraId="4D382632" w14:textId="77777777" w:rsidR="00003358" w:rsidRDefault="00003358" w:rsidP="00435A53"/>
          <w:p w14:paraId="1955A964" w14:textId="6CC1585D" w:rsidR="007A1FC2" w:rsidRDefault="003C3189" w:rsidP="00CA69AC">
            <w:r>
              <w:t>5:00 Mass</w:t>
            </w:r>
          </w:p>
          <w:p w14:paraId="0C4EE652" w14:textId="77777777" w:rsidR="00D905E5" w:rsidRDefault="00D905E5" w:rsidP="00CA69AC"/>
          <w:p w14:paraId="3AB07B75" w14:textId="37845770" w:rsidR="00D905E5" w:rsidRDefault="00D905E5" w:rsidP="00CA69AC">
            <w:r>
              <w:t>Mass offered for John Adam Schaefer</w:t>
            </w:r>
          </w:p>
        </w:tc>
      </w:tr>
      <w:tr w:rsidR="00476A42" w14:paraId="78F9C9D4" w14:textId="77777777" w:rsidTr="00EF39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1"/>
        </w:trPr>
        <w:tc>
          <w:tcPr>
            <w:tcW w:w="832" w:type="pct"/>
          </w:tcPr>
          <w:p w14:paraId="1DF668C2" w14:textId="55809938"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 w:rsidR="009E3AB2"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543" w:type="pct"/>
          </w:tcPr>
          <w:p w14:paraId="111DAF60" w14:textId="557066C7"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 w:rsidR="009E3AB2"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666" w:type="pct"/>
          </w:tcPr>
          <w:p w14:paraId="3ADDA1A2" w14:textId="793B40EF"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 w:rsidR="009E3AB2"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753" w:type="pct"/>
          </w:tcPr>
          <w:p w14:paraId="638EA0B0" w14:textId="68FC86A2"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 w:rsidR="009E3AB2">
              <w:rPr>
                <w:noProof/>
              </w:rPr>
              <w:t>20</w:t>
            </w:r>
            <w:r>
              <w:fldChar w:fldCharType="end"/>
            </w:r>
            <w:r w:rsidR="00D23293">
              <w:t xml:space="preserve"> </w:t>
            </w:r>
          </w:p>
        </w:tc>
        <w:tc>
          <w:tcPr>
            <w:tcW w:w="749" w:type="pct"/>
          </w:tcPr>
          <w:p w14:paraId="71B75BCC" w14:textId="535799CC"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 w:rsidR="009E3AB2"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711" w:type="pct"/>
          </w:tcPr>
          <w:p w14:paraId="2249957A" w14:textId="2FE86CB1"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 w:rsidR="009E3AB2"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746" w:type="pct"/>
          </w:tcPr>
          <w:p w14:paraId="7BF8203D" w14:textId="15E51047"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 w:rsidR="009E3AB2">
              <w:rPr>
                <w:noProof/>
              </w:rPr>
              <w:t>23</w:t>
            </w:r>
            <w:r>
              <w:fldChar w:fldCharType="end"/>
            </w:r>
          </w:p>
        </w:tc>
      </w:tr>
      <w:tr w:rsidR="00476A42" w14:paraId="46430140" w14:textId="77777777" w:rsidTr="009052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278"/>
        </w:trPr>
        <w:tc>
          <w:tcPr>
            <w:tcW w:w="832" w:type="pct"/>
          </w:tcPr>
          <w:p w14:paraId="27D647D2" w14:textId="77777777" w:rsidR="00BC3B84" w:rsidRDefault="002E67FF" w:rsidP="00BC3B84">
            <w:pPr>
              <w:rPr>
                <w:bCs/>
              </w:rPr>
            </w:pPr>
            <w:r>
              <w:rPr>
                <w:bCs/>
              </w:rPr>
              <w:t xml:space="preserve">8:30 Mass </w:t>
            </w:r>
          </w:p>
          <w:p w14:paraId="21C0CC05" w14:textId="4D0A867D" w:rsidR="00063EFE" w:rsidRPr="00CA69AC" w:rsidRDefault="00CA69AC" w:rsidP="00BC3B84">
            <w:pPr>
              <w:rPr>
                <w:bCs/>
              </w:rPr>
            </w:pPr>
            <w:r w:rsidRPr="00CA69AC">
              <w:rPr>
                <w:bCs/>
              </w:rPr>
              <w:t xml:space="preserve">10:30 Mass offered for </w:t>
            </w:r>
            <w:r w:rsidR="003C3189">
              <w:rPr>
                <w:bCs/>
              </w:rPr>
              <w:t xml:space="preserve">Christopher </w:t>
            </w:r>
            <w:proofErr w:type="spellStart"/>
            <w:r w:rsidR="003C3189">
              <w:rPr>
                <w:bCs/>
              </w:rPr>
              <w:t>Discenna</w:t>
            </w:r>
            <w:proofErr w:type="spellEnd"/>
          </w:p>
        </w:tc>
        <w:tc>
          <w:tcPr>
            <w:tcW w:w="543" w:type="pct"/>
          </w:tcPr>
          <w:p w14:paraId="7C5F94FC" w14:textId="77777777" w:rsidR="00FA19D6" w:rsidRDefault="00FA19D6">
            <w:pPr>
              <w:spacing w:before="40" w:after="40"/>
            </w:pPr>
          </w:p>
        </w:tc>
        <w:tc>
          <w:tcPr>
            <w:tcW w:w="666" w:type="pct"/>
          </w:tcPr>
          <w:p w14:paraId="79E37816" w14:textId="35E143BB" w:rsidR="00003358" w:rsidRDefault="00622A44" w:rsidP="003221D3">
            <w:pPr>
              <w:spacing w:before="40" w:after="40"/>
            </w:pPr>
            <w:r>
              <w:t>6:00</w:t>
            </w:r>
            <w:r w:rsidR="00377A02">
              <w:t xml:space="preserve"> PM</w:t>
            </w:r>
            <w:r>
              <w:t xml:space="preserve"> Mass @ St Roch</w:t>
            </w:r>
          </w:p>
        </w:tc>
        <w:tc>
          <w:tcPr>
            <w:tcW w:w="753" w:type="pct"/>
          </w:tcPr>
          <w:p w14:paraId="50A40C9B" w14:textId="77777777" w:rsidR="00003358" w:rsidRDefault="00003358" w:rsidP="00D23293">
            <w:pPr>
              <w:spacing w:before="40" w:after="40"/>
            </w:pPr>
            <w:r>
              <w:t>8:45 Bible Study</w:t>
            </w:r>
          </w:p>
          <w:p w14:paraId="408463B6" w14:textId="77777777" w:rsidR="002201D2" w:rsidRDefault="00476A42" w:rsidP="00D23293">
            <w:pPr>
              <w:spacing w:before="40" w:after="40"/>
            </w:pPr>
            <w:r>
              <w:t xml:space="preserve">10:00 </w:t>
            </w:r>
            <w:r w:rsidR="00D23293">
              <w:t>Mass</w:t>
            </w:r>
            <w:r>
              <w:t xml:space="preserve"> @ </w:t>
            </w:r>
          </w:p>
          <w:p w14:paraId="31F208F2" w14:textId="77777777" w:rsidR="00FA19D6" w:rsidRDefault="00476A42" w:rsidP="00D23293">
            <w:pPr>
              <w:spacing w:before="40" w:after="40"/>
            </w:pPr>
            <w:r>
              <w:t>St Francis</w:t>
            </w:r>
          </w:p>
          <w:p w14:paraId="2682DD9A" w14:textId="56E54131" w:rsidR="00D23293" w:rsidRDefault="00D23293" w:rsidP="00D23293">
            <w:pPr>
              <w:spacing w:before="40" w:after="40"/>
            </w:pPr>
          </w:p>
        </w:tc>
        <w:tc>
          <w:tcPr>
            <w:tcW w:w="749" w:type="pct"/>
          </w:tcPr>
          <w:p w14:paraId="2D4DFEDC" w14:textId="6E1E7DD4" w:rsidR="00FA19D6" w:rsidRDefault="00476A42">
            <w:pPr>
              <w:spacing w:before="40" w:after="40"/>
            </w:pPr>
            <w:r w:rsidRPr="00476A42">
              <w:t xml:space="preserve">10:00 </w:t>
            </w:r>
            <w:r w:rsidR="00D23293">
              <w:t>Mass</w:t>
            </w:r>
            <w:r w:rsidR="00F40DAC">
              <w:t xml:space="preserve"> offered for Robert and Molly Oaks</w:t>
            </w:r>
            <w:r w:rsidRPr="00476A42">
              <w:t xml:space="preserve"> @ St Roch</w:t>
            </w:r>
            <w:r w:rsidR="00063EFE">
              <w:t xml:space="preserve"> &amp; </w:t>
            </w:r>
            <w:r w:rsidR="007A1FC2">
              <w:t>A</w:t>
            </w:r>
            <w:r w:rsidR="00063EFE">
              <w:t>fter Mass Coffee</w:t>
            </w:r>
          </w:p>
          <w:p w14:paraId="24371AAF" w14:textId="77777777" w:rsidR="0054256B" w:rsidRDefault="0054256B" w:rsidP="00D05127">
            <w:pPr>
              <w:spacing w:before="40" w:after="40"/>
            </w:pPr>
          </w:p>
          <w:p w14:paraId="71078077" w14:textId="77777777" w:rsidR="0054256B" w:rsidRDefault="0054256B" w:rsidP="00D05127">
            <w:pPr>
              <w:spacing w:before="40" w:after="40"/>
            </w:pPr>
          </w:p>
          <w:p w14:paraId="057C2F4C" w14:textId="0CD47BDC" w:rsidR="00D05127" w:rsidRDefault="00D05127" w:rsidP="00D05127">
            <w:pPr>
              <w:spacing w:before="40" w:after="40"/>
            </w:pPr>
          </w:p>
        </w:tc>
        <w:tc>
          <w:tcPr>
            <w:tcW w:w="711" w:type="pct"/>
          </w:tcPr>
          <w:p w14:paraId="47D84DB7" w14:textId="77777777" w:rsidR="00FA19D6" w:rsidRDefault="00FA19D6">
            <w:pPr>
              <w:spacing w:before="40" w:after="40"/>
            </w:pPr>
          </w:p>
          <w:p w14:paraId="502A4251" w14:textId="77777777" w:rsidR="00162D22" w:rsidRDefault="00162D22">
            <w:pPr>
              <w:spacing w:before="40" w:after="40"/>
            </w:pPr>
          </w:p>
          <w:p w14:paraId="082F1BA1" w14:textId="43301D51" w:rsidR="00162D22" w:rsidRDefault="00162D22">
            <w:pPr>
              <w:spacing w:before="40" w:after="40"/>
            </w:pPr>
          </w:p>
        </w:tc>
        <w:tc>
          <w:tcPr>
            <w:tcW w:w="746" w:type="pct"/>
          </w:tcPr>
          <w:p w14:paraId="003EF94B" w14:textId="77777777" w:rsidR="00AC6FAC" w:rsidRDefault="00AC6FAC" w:rsidP="00D32251">
            <w:pPr>
              <w:spacing w:before="40" w:after="40"/>
            </w:pPr>
          </w:p>
          <w:p w14:paraId="124398A1" w14:textId="4BB8A649" w:rsidR="00003358" w:rsidRPr="00AC6FAC" w:rsidRDefault="003C3189" w:rsidP="00622A44">
            <w:r>
              <w:t>5:00 Mass</w:t>
            </w:r>
          </w:p>
        </w:tc>
      </w:tr>
      <w:tr w:rsidR="00476A42" w14:paraId="264855AD" w14:textId="77777777" w:rsidTr="008A53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60"/>
        </w:trPr>
        <w:tc>
          <w:tcPr>
            <w:tcW w:w="832" w:type="pct"/>
          </w:tcPr>
          <w:p w14:paraId="1393C6E6" w14:textId="037DE4B6"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 w:rsidR="009E3AB2"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 w:rsidR="009E3AB2"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9E3AB2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 w:rsidR="009E3AB2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9E3AB2">
              <w:rPr>
                <w:noProof/>
              </w:rPr>
              <w:instrText>24</w:instrText>
            </w:r>
            <w:r>
              <w:fldChar w:fldCharType="end"/>
            </w:r>
            <w:r>
              <w:fldChar w:fldCharType="separate"/>
            </w:r>
            <w:r w:rsidR="009E3AB2"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543" w:type="pct"/>
          </w:tcPr>
          <w:p w14:paraId="27422672" w14:textId="042A8E94"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 w:rsidR="009E3AB2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 w:rsidR="009E3AB2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9E3AB2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 w:rsidR="009E3AB2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9E3AB2"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 w:rsidR="009E3AB2"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666" w:type="pct"/>
          </w:tcPr>
          <w:p w14:paraId="2FC9A26E" w14:textId="23A84EB6"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 w:rsidR="009E3AB2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 w:rsidR="009E3AB2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9E3AB2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 w:rsidR="009E3AB2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9E3AB2"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 w:rsidR="009E3AB2"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753" w:type="pct"/>
          </w:tcPr>
          <w:p w14:paraId="65692695" w14:textId="14EFBF57"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 w:rsidR="009E3AB2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 w:rsidR="009E3AB2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9E3AB2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 w:rsidR="009E3AB2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9E3AB2"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 w:rsidR="009E3AB2"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749" w:type="pct"/>
          </w:tcPr>
          <w:p w14:paraId="0DFA0D0E" w14:textId="5526C778"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 w:rsidR="009E3AB2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 w:rsidR="009E3AB2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9E3AB2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 w:rsidR="009E3AB2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9E3AB2"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 w:rsidR="009E3AB2"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711" w:type="pct"/>
          </w:tcPr>
          <w:p w14:paraId="4CD38D47" w14:textId="7E42C1A3"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 w:rsidR="009E3AB2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 w:rsidR="009E3AB2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9E3AB2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 w:rsidR="009E3AB2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9E3AB2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 w:rsidR="009E3AB2"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746" w:type="pct"/>
          </w:tcPr>
          <w:p w14:paraId="6ADFC9A9" w14:textId="67F873F4"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 w:rsidR="009E3AB2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 w:rsidR="009E3AB2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9E3AB2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 w:rsidR="009E3AB2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9E3AB2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 w:rsidR="009E3AB2">
              <w:rPr>
                <w:noProof/>
              </w:rPr>
              <w:t>30</w:t>
            </w:r>
            <w:r>
              <w:fldChar w:fldCharType="end"/>
            </w:r>
          </w:p>
        </w:tc>
      </w:tr>
      <w:tr w:rsidR="00476A42" w14:paraId="2A5B5246" w14:textId="77777777" w:rsidTr="00E334D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458"/>
        </w:trPr>
        <w:tc>
          <w:tcPr>
            <w:tcW w:w="832" w:type="pct"/>
          </w:tcPr>
          <w:p w14:paraId="48CEA7E5" w14:textId="6F27C8DA" w:rsidR="00AC6FAC" w:rsidRDefault="00A7794C" w:rsidP="00E334D7">
            <w:pPr>
              <w:spacing w:before="40" w:after="40"/>
              <w:rPr>
                <w:bCs/>
              </w:rPr>
            </w:pPr>
            <w:r>
              <w:rPr>
                <w:bCs/>
              </w:rPr>
              <w:t>10</w:t>
            </w:r>
            <w:r w:rsidR="00377A02" w:rsidRPr="00377A02">
              <w:rPr>
                <w:bCs/>
              </w:rPr>
              <w:t>:30 Mass offered for</w:t>
            </w:r>
            <w:r>
              <w:rPr>
                <w:bCs/>
              </w:rPr>
              <w:t xml:space="preserve"> Mary Jane Voelker</w:t>
            </w:r>
            <w:r w:rsidR="00377A02" w:rsidRPr="00377A02">
              <w:rPr>
                <w:bCs/>
              </w:rPr>
              <w:t xml:space="preserve"> </w:t>
            </w:r>
          </w:p>
          <w:p w14:paraId="5274A7AD" w14:textId="4747286D" w:rsidR="00E334D7" w:rsidRDefault="00E334D7" w:rsidP="00E334D7">
            <w:pPr>
              <w:spacing w:before="40" w:after="40"/>
              <w:rPr>
                <w:bCs/>
              </w:rPr>
            </w:pPr>
          </w:p>
          <w:p w14:paraId="400B9C4C" w14:textId="42221E7F" w:rsidR="00E334D7" w:rsidRPr="00377A02" w:rsidRDefault="00E334D7" w:rsidP="00E334D7">
            <w:pPr>
              <w:spacing w:before="40" w:after="40"/>
              <w:rPr>
                <w:bCs/>
              </w:rPr>
            </w:pPr>
          </w:p>
        </w:tc>
        <w:tc>
          <w:tcPr>
            <w:tcW w:w="543" w:type="pct"/>
          </w:tcPr>
          <w:p w14:paraId="1877F045" w14:textId="400887D7" w:rsidR="00FA19D6" w:rsidRPr="00063EFE" w:rsidRDefault="00FA19D6" w:rsidP="00063EFE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6" w:type="pct"/>
          </w:tcPr>
          <w:p w14:paraId="5EADB3C7" w14:textId="77777777" w:rsidR="00FA19D6" w:rsidRDefault="00FA19D6">
            <w:pPr>
              <w:spacing w:before="40" w:after="40"/>
            </w:pPr>
          </w:p>
          <w:p w14:paraId="48D6CB69" w14:textId="2C43FFA7" w:rsidR="00430E87" w:rsidRDefault="00430E87">
            <w:pPr>
              <w:spacing w:before="40" w:after="40"/>
            </w:pPr>
          </w:p>
          <w:p w14:paraId="7346471E" w14:textId="709AB49D" w:rsidR="00D32251" w:rsidRPr="00E334D7" w:rsidRDefault="00D32251">
            <w:pPr>
              <w:spacing w:before="40" w:after="40"/>
              <w:rPr>
                <w:b/>
                <w:bCs/>
              </w:rPr>
            </w:pPr>
          </w:p>
          <w:p w14:paraId="4C4946AE" w14:textId="7030871D" w:rsidR="00D05127" w:rsidRDefault="00D05127" w:rsidP="00435A53"/>
        </w:tc>
        <w:tc>
          <w:tcPr>
            <w:tcW w:w="753" w:type="pct"/>
          </w:tcPr>
          <w:p w14:paraId="6A235124" w14:textId="77777777" w:rsidR="009F04FB" w:rsidRDefault="00003358" w:rsidP="00476A42">
            <w:pPr>
              <w:spacing w:before="40" w:after="40"/>
            </w:pPr>
            <w:r>
              <w:t>8:45 Bible Study</w:t>
            </w:r>
          </w:p>
          <w:p w14:paraId="67ECCD09" w14:textId="610C6F07" w:rsidR="00003358" w:rsidRDefault="00003358" w:rsidP="00476A42">
            <w:pPr>
              <w:spacing w:before="40" w:after="40"/>
            </w:pPr>
            <w:r>
              <w:t xml:space="preserve">10:00 </w:t>
            </w:r>
            <w:r w:rsidR="00990CA9">
              <w:t>Communion Service</w:t>
            </w:r>
            <w:r>
              <w:t xml:space="preserve"> @ St Francis</w:t>
            </w:r>
          </w:p>
          <w:p w14:paraId="32296338" w14:textId="60AB9362" w:rsidR="00B1147C" w:rsidRDefault="00B1147C" w:rsidP="00476A42">
            <w:pPr>
              <w:spacing w:before="40" w:after="40"/>
            </w:pPr>
          </w:p>
        </w:tc>
        <w:tc>
          <w:tcPr>
            <w:tcW w:w="749" w:type="pct"/>
          </w:tcPr>
          <w:p w14:paraId="0B375B72" w14:textId="77777777" w:rsidR="00B1147C" w:rsidRDefault="00B1147C" w:rsidP="00063EFE"/>
          <w:p w14:paraId="78D0254B" w14:textId="7A23BAAF" w:rsidR="00AC7A0B" w:rsidRDefault="00AC7A0B" w:rsidP="00063EFE">
            <w:r>
              <w:t>No Mass</w:t>
            </w:r>
          </w:p>
        </w:tc>
        <w:tc>
          <w:tcPr>
            <w:tcW w:w="711" w:type="pct"/>
          </w:tcPr>
          <w:p w14:paraId="0282AEE3" w14:textId="77777777" w:rsidR="00FA19D6" w:rsidRDefault="00FA19D6">
            <w:pPr>
              <w:spacing w:before="40" w:after="40"/>
            </w:pPr>
          </w:p>
          <w:p w14:paraId="6A7BDB0E" w14:textId="77777777" w:rsidR="00B1147C" w:rsidRDefault="00B1147C">
            <w:pPr>
              <w:spacing w:before="40" w:after="40"/>
            </w:pPr>
          </w:p>
          <w:p w14:paraId="6433B929" w14:textId="3F394928" w:rsidR="00B1147C" w:rsidRDefault="00B1147C">
            <w:pPr>
              <w:spacing w:before="40" w:after="40"/>
            </w:pPr>
          </w:p>
        </w:tc>
        <w:tc>
          <w:tcPr>
            <w:tcW w:w="746" w:type="pct"/>
          </w:tcPr>
          <w:p w14:paraId="1D291D3D" w14:textId="77777777" w:rsidR="00FA19D6" w:rsidRDefault="00FA19D6">
            <w:pPr>
              <w:spacing w:before="40" w:after="40"/>
            </w:pPr>
          </w:p>
          <w:p w14:paraId="2F53511B" w14:textId="4402D078" w:rsidR="003C3189" w:rsidRDefault="003C3189">
            <w:pPr>
              <w:spacing w:before="40" w:after="40"/>
            </w:pPr>
            <w:r>
              <w:t>5:00 Mass</w:t>
            </w:r>
          </w:p>
        </w:tc>
      </w:tr>
      <w:tr w:rsidR="00476A42" w14:paraId="7B1B51D5" w14:textId="77777777" w:rsidTr="00BF0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63"/>
        </w:trPr>
        <w:tc>
          <w:tcPr>
            <w:tcW w:w="832" w:type="pct"/>
          </w:tcPr>
          <w:p w14:paraId="0C701CA0" w14:textId="734178AB"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 w:rsidR="009E3AB2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 w:rsidR="009E3AB2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9E3AB2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 w:rsidR="009E3AB2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9E3AB2"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 w:rsidR="009E3AB2"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543" w:type="pct"/>
          </w:tcPr>
          <w:p w14:paraId="4406EDC2" w14:textId="6123AC36"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 w:rsidR="009E3AB2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 w:rsidR="009E3AB2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9E3AB2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 w:rsidR="00CA69AC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666" w:type="pct"/>
          </w:tcPr>
          <w:p w14:paraId="58DBF7D4" w14:textId="77777777" w:rsidR="00FA19D6" w:rsidRDefault="00FA19D6">
            <w:pPr>
              <w:pStyle w:val="Dates"/>
              <w:spacing w:after="40"/>
            </w:pPr>
          </w:p>
        </w:tc>
        <w:tc>
          <w:tcPr>
            <w:tcW w:w="753" w:type="pct"/>
          </w:tcPr>
          <w:p w14:paraId="09BF5D61" w14:textId="350C5123" w:rsidR="00FA19D6" w:rsidRDefault="00D52456">
            <w:pPr>
              <w:pStyle w:val="Dates"/>
              <w:spacing w:after="4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F901D57" wp14:editId="6A7CB162">
                      <wp:simplePos x="0" y="0"/>
                      <wp:positionH relativeFrom="column">
                        <wp:posOffset>-1802130</wp:posOffset>
                      </wp:positionH>
                      <wp:positionV relativeFrom="paragraph">
                        <wp:posOffset>-281940</wp:posOffset>
                      </wp:positionV>
                      <wp:extent cx="3762375" cy="314325"/>
                      <wp:effectExtent l="0" t="0" r="28575" b="28575"/>
                      <wp:wrapNone/>
                      <wp:docPr id="1984675732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62375" cy="3143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B3BA85" w14:textId="583B7DA5" w:rsidR="00BF08A6" w:rsidRPr="00EB5694" w:rsidRDefault="00BF08A6" w:rsidP="00BF08A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EB5694"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Saginaw Diocese Priest Assembly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901D57" id="Rectangle 1" o:spid="_x0000_s1026" style="position:absolute;margin-left:-141.9pt;margin-top:-22.2pt;width:296.2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" fillcolor="#479249 [3204]" strokecolor="#0a150a [484]" strokeweight="2pt">
                      <v:textbox>
                        <w:txbxContent>
                          <w:p w14:paraId="58B3BA85" w14:textId="583B7DA5" w:rsidR="00BF08A6" w:rsidRPr="00EB5694" w:rsidRDefault="00BF08A6" w:rsidP="00BF08A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B5694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Saginaw Diocese Priest Assembly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49" w:type="pct"/>
          </w:tcPr>
          <w:p w14:paraId="0D6E1228" w14:textId="77777777" w:rsidR="00FA19D6" w:rsidRDefault="00FA19D6">
            <w:pPr>
              <w:pStyle w:val="Dates"/>
              <w:spacing w:after="40"/>
            </w:pPr>
          </w:p>
        </w:tc>
        <w:tc>
          <w:tcPr>
            <w:tcW w:w="711" w:type="pct"/>
          </w:tcPr>
          <w:p w14:paraId="52BB39AF" w14:textId="77777777" w:rsidR="00FA19D6" w:rsidRDefault="00FA19D6">
            <w:pPr>
              <w:pStyle w:val="Dates"/>
              <w:spacing w:after="40"/>
            </w:pPr>
          </w:p>
        </w:tc>
        <w:tc>
          <w:tcPr>
            <w:tcW w:w="746" w:type="pct"/>
          </w:tcPr>
          <w:p w14:paraId="73A0CE68" w14:textId="77777777" w:rsidR="00FA19D6" w:rsidRDefault="00FA19D6">
            <w:pPr>
              <w:pStyle w:val="Dates"/>
              <w:spacing w:after="40"/>
            </w:pPr>
          </w:p>
        </w:tc>
      </w:tr>
      <w:tr w:rsidR="00476A42" w14:paraId="66912077" w14:textId="77777777" w:rsidTr="00E334D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80"/>
        </w:trPr>
        <w:tc>
          <w:tcPr>
            <w:tcW w:w="832" w:type="pct"/>
          </w:tcPr>
          <w:p w14:paraId="621F4180" w14:textId="363440E4" w:rsidR="00FA19D6" w:rsidRPr="00377A02" w:rsidRDefault="00FA19D6">
            <w:pPr>
              <w:spacing w:before="40" w:after="40"/>
              <w:rPr>
                <w:b/>
                <w:bCs/>
              </w:rPr>
            </w:pPr>
          </w:p>
        </w:tc>
        <w:tc>
          <w:tcPr>
            <w:tcW w:w="543" w:type="pct"/>
          </w:tcPr>
          <w:p w14:paraId="6420C5B5" w14:textId="77777777" w:rsidR="00FA19D6" w:rsidRDefault="00FA19D6">
            <w:pPr>
              <w:spacing w:before="40" w:after="40"/>
            </w:pPr>
          </w:p>
        </w:tc>
        <w:tc>
          <w:tcPr>
            <w:tcW w:w="666" w:type="pct"/>
          </w:tcPr>
          <w:p w14:paraId="584D9468" w14:textId="77777777" w:rsidR="00FA19D6" w:rsidRDefault="00FA19D6">
            <w:pPr>
              <w:spacing w:before="40" w:after="40"/>
            </w:pPr>
          </w:p>
        </w:tc>
        <w:tc>
          <w:tcPr>
            <w:tcW w:w="753" w:type="pct"/>
          </w:tcPr>
          <w:p w14:paraId="334349F3" w14:textId="77777777" w:rsidR="00FA19D6" w:rsidRDefault="00FA19D6">
            <w:pPr>
              <w:spacing w:before="40" w:after="40"/>
            </w:pPr>
          </w:p>
        </w:tc>
        <w:tc>
          <w:tcPr>
            <w:tcW w:w="749" w:type="pct"/>
          </w:tcPr>
          <w:p w14:paraId="3778C5E5" w14:textId="77777777" w:rsidR="00FA19D6" w:rsidRDefault="00FA19D6">
            <w:pPr>
              <w:spacing w:before="40" w:after="40"/>
            </w:pPr>
          </w:p>
        </w:tc>
        <w:tc>
          <w:tcPr>
            <w:tcW w:w="711" w:type="pct"/>
          </w:tcPr>
          <w:p w14:paraId="2F4CBB22" w14:textId="77777777" w:rsidR="00FA19D6" w:rsidRDefault="00FA19D6">
            <w:pPr>
              <w:spacing w:before="40" w:after="40"/>
            </w:pPr>
          </w:p>
        </w:tc>
        <w:tc>
          <w:tcPr>
            <w:tcW w:w="746" w:type="pct"/>
          </w:tcPr>
          <w:p w14:paraId="2DB3D222" w14:textId="77777777" w:rsidR="00FA19D6" w:rsidRDefault="00FA19D6">
            <w:pPr>
              <w:spacing w:before="40" w:after="40"/>
            </w:pPr>
          </w:p>
        </w:tc>
      </w:tr>
    </w:tbl>
    <w:p w14:paraId="68976552" w14:textId="77777777" w:rsidR="00FA19D6" w:rsidRDefault="00FA19D6">
      <w:pPr>
        <w:pStyle w:val="NoSpacing"/>
      </w:pPr>
    </w:p>
    <w:tbl>
      <w:tblPr>
        <w:tblW w:w="5000" w:type="pct"/>
        <w:tblBorders>
          <w:top w:val="single" w:sz="4" w:space="0" w:color="88C589" w:themeColor="accent1" w:themeTint="99"/>
          <w:left w:val="single" w:sz="4" w:space="0" w:color="88C589" w:themeColor="accent1" w:themeTint="99"/>
          <w:bottom w:val="single" w:sz="4" w:space="0" w:color="88C589" w:themeColor="accent1" w:themeTint="99"/>
          <w:right w:val="single" w:sz="4" w:space="0" w:color="88C589" w:themeColor="accent1" w:themeTint="99"/>
        </w:tblBorders>
        <w:tblLook w:val="04A0" w:firstRow="1" w:lastRow="0" w:firstColumn="1" w:lastColumn="0" w:noHBand="0" w:noVBand="1"/>
        <w:tblCaption w:val="Notes layout table"/>
      </w:tblPr>
      <w:tblGrid>
        <w:gridCol w:w="704"/>
        <w:gridCol w:w="10086"/>
      </w:tblGrid>
      <w:tr w:rsidR="00FA19D6" w14:paraId="11829024" w14:textId="77777777" w:rsidTr="00320792">
        <w:trPr>
          <w:cantSplit/>
          <w:trHeight w:hRule="exact" w:val="1981"/>
        </w:trPr>
        <w:tc>
          <w:tcPr>
            <w:tcW w:w="648" w:type="dxa"/>
            <w:shd w:val="clear" w:color="auto" w:fill="auto"/>
            <w:textDirection w:val="btLr"/>
          </w:tcPr>
          <w:p w14:paraId="1316F0CE" w14:textId="77777777" w:rsidR="00FA19D6" w:rsidRDefault="00B831EB">
            <w:pPr>
              <w:pStyle w:val="Heading1"/>
            </w:pPr>
            <w:r>
              <w:lastRenderedPageBreak/>
              <w:t>Notes</w:t>
            </w:r>
            <w:bookmarkStart w:id="2" w:name="_Notes"/>
            <w:bookmarkEnd w:id="2"/>
          </w:p>
        </w:tc>
        <w:tc>
          <w:tcPr>
            <w:tcW w:w="9648" w:type="dxa"/>
            <w:shd w:val="clear" w:color="auto" w:fill="auto"/>
            <w:vAlign w:val="center"/>
          </w:tcPr>
          <w:p w14:paraId="7220C588" w14:textId="77777777" w:rsidR="00FA19D6" w:rsidRDefault="00320792" w:rsidP="00377A02">
            <w:pPr>
              <w:jc w:val="center"/>
            </w:pPr>
            <w:r w:rsidRPr="00320792">
              <w:t>WEEKEND MASS SCHEDULE</w:t>
            </w:r>
          </w:p>
          <w:p w14:paraId="6E46E32C" w14:textId="77777777" w:rsidR="00320792" w:rsidRDefault="00AC6FAC" w:rsidP="00377A02">
            <w:pPr>
              <w:jc w:val="center"/>
            </w:pPr>
            <w:r>
              <w:t>Saturday</w:t>
            </w:r>
            <w:r w:rsidR="00430E87">
              <w:t xml:space="preserve"> Mass</w:t>
            </w:r>
            <w:r>
              <w:t xml:space="preserve"> </w:t>
            </w:r>
            <w:r w:rsidR="00430E87">
              <w:t>5</w:t>
            </w:r>
            <w:r w:rsidR="00320792">
              <w:t>:00 PM St Roch Church in Caseville</w:t>
            </w:r>
          </w:p>
          <w:p w14:paraId="3085F710" w14:textId="77777777" w:rsidR="00320792" w:rsidRDefault="00320792" w:rsidP="00377A02">
            <w:pPr>
              <w:jc w:val="center"/>
            </w:pPr>
            <w:r>
              <w:t>Sunday</w:t>
            </w:r>
            <w:r w:rsidR="00430E87">
              <w:t xml:space="preserve"> Mass</w:t>
            </w:r>
            <w:r>
              <w:t xml:space="preserve"> 8:30 AM St Roch Church in Caseville</w:t>
            </w:r>
          </w:p>
          <w:p w14:paraId="1E63DFD4" w14:textId="77777777" w:rsidR="00320792" w:rsidRDefault="00320792" w:rsidP="00377A02">
            <w:pPr>
              <w:jc w:val="center"/>
            </w:pPr>
            <w:r>
              <w:t>Sunday</w:t>
            </w:r>
            <w:r w:rsidR="00430E87">
              <w:t xml:space="preserve"> Mass</w:t>
            </w:r>
            <w:r>
              <w:t xml:space="preserve"> 10:30 AM St Francis Borgia Church in Pigeon</w:t>
            </w:r>
          </w:p>
          <w:p w14:paraId="788E98A3" w14:textId="77777777" w:rsidR="00320792" w:rsidRPr="00DE5862" w:rsidRDefault="00DE5862" w:rsidP="00377A02">
            <w:pPr>
              <w:jc w:val="center"/>
              <w:rPr>
                <w:i/>
              </w:rPr>
            </w:pPr>
            <w:r w:rsidRPr="00DE5862">
              <w:rPr>
                <w:i/>
              </w:rPr>
              <w:t xml:space="preserve">All </w:t>
            </w:r>
            <w:r>
              <w:rPr>
                <w:i/>
              </w:rPr>
              <w:t>activitie</w:t>
            </w:r>
            <w:r w:rsidRPr="00DE5862">
              <w:rPr>
                <w:i/>
              </w:rPr>
              <w:t>s on the Parish Calendar Occur in the Parish Center unless otherwise stated</w:t>
            </w:r>
            <w:r>
              <w:rPr>
                <w:i/>
              </w:rPr>
              <w:t>.</w:t>
            </w:r>
          </w:p>
        </w:tc>
      </w:tr>
      <w:tr w:rsidR="00320792" w14:paraId="5FC47EFE" w14:textId="77777777" w:rsidTr="00377A02">
        <w:trPr>
          <w:cantSplit/>
          <w:trHeight w:hRule="exact" w:val="80"/>
        </w:trPr>
        <w:tc>
          <w:tcPr>
            <w:tcW w:w="648" w:type="dxa"/>
            <w:shd w:val="clear" w:color="auto" w:fill="auto"/>
            <w:textDirection w:val="btLr"/>
          </w:tcPr>
          <w:p w14:paraId="58E07058" w14:textId="77777777" w:rsidR="00320792" w:rsidRDefault="00320792">
            <w:pPr>
              <w:pStyle w:val="Heading1"/>
            </w:pPr>
          </w:p>
        </w:tc>
        <w:tc>
          <w:tcPr>
            <w:tcW w:w="9648" w:type="dxa"/>
            <w:shd w:val="clear" w:color="auto" w:fill="auto"/>
            <w:vAlign w:val="center"/>
          </w:tcPr>
          <w:p w14:paraId="3542D3CF" w14:textId="77777777" w:rsidR="00320792" w:rsidRDefault="00320792" w:rsidP="00320792">
            <w:pPr>
              <w:pStyle w:val="Notes"/>
              <w:jc w:val="center"/>
            </w:pPr>
          </w:p>
        </w:tc>
      </w:tr>
    </w:tbl>
    <w:p w14:paraId="1048CB77" w14:textId="77777777" w:rsidR="00FA19D6" w:rsidRDefault="00FA19D6">
      <w:pPr>
        <w:pStyle w:val="NoSpacing"/>
      </w:pPr>
    </w:p>
    <w:sectPr w:rsidR="00FA19D6" w:rsidSect="000C12BD">
      <w:pgSz w:w="12240" w:h="15840"/>
      <w:pgMar w:top="720" w:right="720" w:bottom="720" w:left="720" w:header="648" w:footer="6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CEE5D8" w14:textId="77777777" w:rsidR="00D752DF" w:rsidRDefault="00D752DF">
      <w:pPr>
        <w:spacing w:before="0" w:after="0"/>
      </w:pPr>
      <w:r>
        <w:separator/>
      </w:r>
    </w:p>
  </w:endnote>
  <w:endnote w:type="continuationSeparator" w:id="0">
    <w:p w14:paraId="08B10FD1" w14:textId="77777777" w:rsidR="00D752DF" w:rsidRDefault="00D752D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C13927" w14:textId="77777777" w:rsidR="00D752DF" w:rsidRDefault="00D752DF">
      <w:pPr>
        <w:spacing w:before="0" w:after="0"/>
      </w:pPr>
      <w:r>
        <w:separator/>
      </w:r>
    </w:p>
  </w:footnote>
  <w:footnote w:type="continuationSeparator" w:id="0">
    <w:p w14:paraId="3EEA5BA7" w14:textId="77777777" w:rsidR="00D752DF" w:rsidRDefault="00D752DF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onthEnd" w:val="8/31/2023"/>
    <w:docVar w:name="MonthStart" w:val="9/1/2023"/>
    <w:docVar w:name="WeekStart" w:val="1"/>
  </w:docVars>
  <w:rsids>
    <w:rsidRoot w:val="009416FE"/>
    <w:rsid w:val="00003358"/>
    <w:rsid w:val="0003086F"/>
    <w:rsid w:val="000411EE"/>
    <w:rsid w:val="00045645"/>
    <w:rsid w:val="00063EFE"/>
    <w:rsid w:val="000A1914"/>
    <w:rsid w:val="000C12BD"/>
    <w:rsid w:val="000C3BF5"/>
    <w:rsid w:val="00150A79"/>
    <w:rsid w:val="001559D1"/>
    <w:rsid w:val="00162D22"/>
    <w:rsid w:val="001966C2"/>
    <w:rsid w:val="001B32F6"/>
    <w:rsid w:val="001C4943"/>
    <w:rsid w:val="001D24D3"/>
    <w:rsid w:val="002201D2"/>
    <w:rsid w:val="0024758B"/>
    <w:rsid w:val="002E67FF"/>
    <w:rsid w:val="00314207"/>
    <w:rsid w:val="00320792"/>
    <w:rsid w:val="003221D3"/>
    <w:rsid w:val="00322DB2"/>
    <w:rsid w:val="00322E5D"/>
    <w:rsid w:val="00377A02"/>
    <w:rsid w:val="003965B9"/>
    <w:rsid w:val="003C3189"/>
    <w:rsid w:val="004231FC"/>
    <w:rsid w:val="00430E87"/>
    <w:rsid w:val="00435A53"/>
    <w:rsid w:val="00443A6D"/>
    <w:rsid w:val="00467496"/>
    <w:rsid w:val="00475B3C"/>
    <w:rsid w:val="00476A42"/>
    <w:rsid w:val="004F2DDD"/>
    <w:rsid w:val="0051164E"/>
    <w:rsid w:val="0052129F"/>
    <w:rsid w:val="0054256B"/>
    <w:rsid w:val="005857E5"/>
    <w:rsid w:val="00604AA7"/>
    <w:rsid w:val="00622A44"/>
    <w:rsid w:val="006A72FA"/>
    <w:rsid w:val="00715DF1"/>
    <w:rsid w:val="00720B15"/>
    <w:rsid w:val="00736636"/>
    <w:rsid w:val="007A1FC2"/>
    <w:rsid w:val="007B6D09"/>
    <w:rsid w:val="007D78F4"/>
    <w:rsid w:val="007E0838"/>
    <w:rsid w:val="00802219"/>
    <w:rsid w:val="00815B7A"/>
    <w:rsid w:val="0082148B"/>
    <w:rsid w:val="008373BD"/>
    <w:rsid w:val="00862A42"/>
    <w:rsid w:val="00875221"/>
    <w:rsid w:val="008A35F2"/>
    <w:rsid w:val="008A5333"/>
    <w:rsid w:val="00903794"/>
    <w:rsid w:val="00903BC3"/>
    <w:rsid w:val="009052FE"/>
    <w:rsid w:val="009416FE"/>
    <w:rsid w:val="00941A1D"/>
    <w:rsid w:val="009648AD"/>
    <w:rsid w:val="00990CA9"/>
    <w:rsid w:val="009A6E17"/>
    <w:rsid w:val="009E3AB2"/>
    <w:rsid w:val="009F04FB"/>
    <w:rsid w:val="00A15461"/>
    <w:rsid w:val="00A72A5A"/>
    <w:rsid w:val="00A7794C"/>
    <w:rsid w:val="00AA49F8"/>
    <w:rsid w:val="00AB5DC2"/>
    <w:rsid w:val="00AC118F"/>
    <w:rsid w:val="00AC6FAC"/>
    <w:rsid w:val="00AC7A0B"/>
    <w:rsid w:val="00AD1869"/>
    <w:rsid w:val="00AD42EE"/>
    <w:rsid w:val="00AF21B8"/>
    <w:rsid w:val="00B041FC"/>
    <w:rsid w:val="00B1147C"/>
    <w:rsid w:val="00B310A3"/>
    <w:rsid w:val="00B81BD4"/>
    <w:rsid w:val="00B831EB"/>
    <w:rsid w:val="00B91D23"/>
    <w:rsid w:val="00BC3B84"/>
    <w:rsid w:val="00BD5EA1"/>
    <w:rsid w:val="00BF08A6"/>
    <w:rsid w:val="00C315CF"/>
    <w:rsid w:val="00C64281"/>
    <w:rsid w:val="00C66B3C"/>
    <w:rsid w:val="00C71D71"/>
    <w:rsid w:val="00C82AC9"/>
    <w:rsid w:val="00C966B4"/>
    <w:rsid w:val="00CA69AC"/>
    <w:rsid w:val="00CC07E8"/>
    <w:rsid w:val="00CE42B5"/>
    <w:rsid w:val="00CF79D1"/>
    <w:rsid w:val="00D01658"/>
    <w:rsid w:val="00D05127"/>
    <w:rsid w:val="00D22B29"/>
    <w:rsid w:val="00D23293"/>
    <w:rsid w:val="00D32251"/>
    <w:rsid w:val="00D36232"/>
    <w:rsid w:val="00D43598"/>
    <w:rsid w:val="00D52456"/>
    <w:rsid w:val="00D524D0"/>
    <w:rsid w:val="00D752DF"/>
    <w:rsid w:val="00D905E5"/>
    <w:rsid w:val="00DE5862"/>
    <w:rsid w:val="00DE5E29"/>
    <w:rsid w:val="00E17A71"/>
    <w:rsid w:val="00E334D7"/>
    <w:rsid w:val="00E744CA"/>
    <w:rsid w:val="00EB5694"/>
    <w:rsid w:val="00EE374C"/>
    <w:rsid w:val="00EF399D"/>
    <w:rsid w:val="00F01423"/>
    <w:rsid w:val="00F24DF8"/>
    <w:rsid w:val="00F40DAC"/>
    <w:rsid w:val="00F81CD1"/>
    <w:rsid w:val="00FA19D6"/>
    <w:rsid w:val="00FA5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2EF4E18"/>
  <w15:docId w15:val="{4DBD6938-0F7F-4C91-9784-D2791F4E9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595959" w:themeColor="text1" w:themeTint="A6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spacing w:before="0" w:after="0"/>
      <w:jc w:val="center"/>
      <w:outlineLvl w:val="0"/>
    </w:pPr>
    <w:rPr>
      <w:rFonts w:asciiTheme="majorHAnsi" w:eastAsiaTheme="majorEastAsia" w:hAnsiTheme="majorHAnsi" w:cstheme="majorBidi"/>
      <w:bCs/>
      <w:color w:val="479249" w:themeColor="accent1"/>
      <w:sz w:val="36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tes">
    <w:name w:val="Dates"/>
    <w:basedOn w:val="Normal"/>
    <w:uiPriority w:val="4"/>
    <w:qFormat/>
    <w:pPr>
      <w:spacing w:before="120"/>
      <w:ind w:right="144"/>
    </w:pPr>
    <w:rPr>
      <w:color w:val="262626" w:themeColor="text1" w:themeTint="D9"/>
      <w:sz w:val="24"/>
    </w:rPr>
  </w:style>
  <w:style w:type="paragraph" w:customStyle="1" w:styleId="Days">
    <w:name w:val="Days"/>
    <w:basedOn w:val="Normal"/>
    <w:uiPriority w:val="3"/>
    <w:qFormat/>
    <w:pPr>
      <w:jc w:val="center"/>
    </w:pPr>
    <w:rPr>
      <w:color w:val="FFFFFF" w:themeColor="background1"/>
      <w:sz w:val="28"/>
    </w:rPr>
  </w:style>
  <w:style w:type="paragraph" w:customStyle="1" w:styleId="Year">
    <w:name w:val="Year"/>
    <w:basedOn w:val="Normal"/>
    <w:uiPriority w:val="2"/>
    <w:qFormat/>
    <w:pPr>
      <w:spacing w:after="240"/>
      <w:jc w:val="center"/>
    </w:pPr>
    <w:rPr>
      <w:color w:val="356D36" w:themeColor="accent1" w:themeShade="BF"/>
      <w:sz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595959" w:themeColor="text1" w:themeTint="A6"/>
      <w:sz w:val="16"/>
      <w:szCs w:val="16"/>
    </w:rPr>
  </w:style>
  <w:style w:type="paragraph" w:styleId="NoSpacing">
    <w:name w:val="No Spacing"/>
    <w:uiPriority w:val="98"/>
    <w:qFormat/>
    <w:pPr>
      <w:spacing w:before="0" w:after="0"/>
    </w:pPr>
  </w:style>
  <w:style w:type="paragraph" w:customStyle="1" w:styleId="Notes">
    <w:name w:val="Notes"/>
    <w:basedOn w:val="Normal"/>
    <w:uiPriority w:val="10"/>
    <w:qFormat/>
    <w:pPr>
      <w:spacing w:before="60" w:after="60" w:line="276" w:lineRule="auto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Cs/>
      <w:color w:val="479249" w:themeColor="accent1"/>
      <w:sz w:val="36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sz w:val="20"/>
      <w:szCs w:val="26"/>
    </w:rPr>
  </w:style>
  <w:style w:type="table" w:styleId="LightShading-Accent1">
    <w:name w:val="Light Shading Accent 1"/>
    <w:basedOn w:val="TableNormal"/>
    <w:uiPriority w:val="60"/>
    <w:pPr>
      <w:spacing w:before="0" w:after="0"/>
    </w:pPr>
    <w:rPr>
      <w:color w:val="356D36" w:themeColor="accent1" w:themeShade="BF"/>
    </w:rPr>
    <w:tblPr>
      <w:tblStyleRowBandSize w:val="1"/>
      <w:tblStyleColBandSize w:val="1"/>
      <w:tblBorders>
        <w:top w:val="single" w:sz="8" w:space="0" w:color="479249" w:themeColor="accent1"/>
        <w:bottom w:val="single" w:sz="8" w:space="0" w:color="47924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9249" w:themeColor="accent1"/>
          <w:left w:val="nil"/>
          <w:bottom w:val="single" w:sz="8" w:space="0" w:color="47924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9249" w:themeColor="accent1"/>
          <w:left w:val="nil"/>
          <w:bottom w:val="single" w:sz="8" w:space="0" w:color="47924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7C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E7CE" w:themeFill="accent1" w:themeFillTint="3F"/>
      </w:tcPr>
    </w:tblStylePr>
  </w:style>
  <w:style w:type="table" w:customStyle="1" w:styleId="Calendar-Accent1">
    <w:name w:val="Calendar - Accent 1"/>
    <w:basedOn w:val="TableNormal"/>
    <w:uiPriority w:val="99"/>
    <w:pPr>
      <w:spacing w:before="0" w:after="0"/>
    </w:pPr>
    <w:tblPr>
      <w:tblStyleRowBandSize w:val="1"/>
      <w:tblBorders>
        <w:top w:val="single" w:sz="4" w:space="0" w:color="88C589" w:themeColor="accent1" w:themeTint="99"/>
        <w:left w:val="single" w:sz="4" w:space="0" w:color="88C589" w:themeColor="accent1" w:themeTint="99"/>
        <w:bottom w:val="single" w:sz="4" w:space="0" w:color="88C589" w:themeColor="accent1" w:themeTint="99"/>
        <w:right w:val="single" w:sz="4" w:space="0" w:color="88C589" w:themeColor="accent1" w:themeTint="99"/>
        <w:insideH w:val="single" w:sz="4" w:space="0" w:color="88C589" w:themeColor="accent1" w:themeTint="99"/>
        <w:insideV w:val="single" w:sz="4" w:space="0" w:color="88C589" w:themeColor="accent1" w:themeTint="99"/>
      </w:tblBorders>
    </w:tblPr>
    <w:tblStylePr w:type="firstRow">
      <w:pPr>
        <w:wordWrap/>
        <w:spacing w:beforeLines="0" w:before="40" w:beforeAutospacing="0" w:afterLines="0" w:after="40" w:afterAutospacing="0"/>
        <w:jc w:val="center"/>
      </w:pPr>
      <w:rPr>
        <w:rFonts w:asciiTheme="majorHAnsi" w:hAnsiTheme="majorHAnsi"/>
        <w:color w:val="FFFFFF" w:themeColor="background1"/>
        <w:sz w:val="28"/>
      </w:rPr>
      <w:tblPr/>
      <w:trPr>
        <w:tblHeader/>
      </w:trPr>
      <w:tcPr>
        <w:tcBorders>
          <w:top w:val="nil"/>
          <w:left w:val="single" w:sz="4" w:space="0" w:color="88C589" w:themeColor="accent1" w:themeTint="99"/>
          <w:bottom w:val="nil"/>
          <w:right w:val="single" w:sz="4" w:space="0" w:color="88C589" w:themeColor="accent1" w:themeTint="99"/>
          <w:insideH w:val="nil"/>
          <w:insideV w:val="nil"/>
          <w:tl2br w:val="nil"/>
          <w:tr2bl w:val="nil"/>
        </w:tcBorders>
        <w:shd w:val="clear" w:color="auto" w:fill="479249" w:themeFill="accent1"/>
        <w:vAlign w:val="center"/>
      </w:tcPr>
    </w:tblStylePr>
    <w:tblStylePr w:type="band1Horz">
      <w:tblPr/>
      <w:tcPr>
        <w:tcBorders>
          <w:bottom w:val="nil"/>
        </w:tcBorders>
      </w:tcPr>
    </w:tblStylePr>
    <w:tblStylePr w:type="band2Horz">
      <w:tblPr/>
      <w:tcPr>
        <w:tcBorders>
          <w:top w:val="nil"/>
        </w:tcBorders>
      </w:tcPr>
    </w:tblStylePr>
  </w:style>
  <w:style w:type="character" w:customStyle="1" w:styleId="Month">
    <w:name w:val="Month"/>
    <w:basedOn w:val="DefaultParagraphFont"/>
    <w:uiPriority w:val="1"/>
    <w:qFormat/>
    <w:rPr>
      <w:b w:val="0"/>
      <w:color w:val="234924" w:themeColor="accent1" w:themeShade="80"/>
      <w:sz w:val="84"/>
    </w:rPr>
  </w:style>
  <w:style w:type="table" w:styleId="LightShading">
    <w:name w:val="Light Shading"/>
    <w:basedOn w:val="TableNormal"/>
    <w:uiPriority w:val="60"/>
    <w:pPr>
      <w:spacing w:before="0"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Title">
    <w:name w:val="Title"/>
    <w:basedOn w:val="Normal"/>
    <w:link w:val="TitleChar"/>
    <w:uiPriority w:val="10"/>
    <w:semiHidden/>
    <w:pPr>
      <w:spacing w:before="0"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pPr>
      <w:numPr>
        <w:ilvl w:val="1"/>
      </w:numPr>
      <w:spacing w:after="160"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5A5A5A" w:themeColor="text1" w:themeTint="A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Family%20photo%20calendar%20(any%20year)(3).dotm" TargetMode="External"/></Relationships>
</file>

<file path=word/theme/theme1.xml><?xml version="1.0" encoding="utf-8"?>
<a:theme xmlns:a="http://schemas.openxmlformats.org/drawingml/2006/main" name="Calendar">
  <a:themeElements>
    <a:clrScheme name="New Calendar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479249"/>
      </a:accent1>
      <a:accent2>
        <a:srgbClr val="3691AA"/>
      </a:accent2>
      <a:accent3>
        <a:srgbClr val="E66C7D"/>
      </a:accent3>
      <a:accent4>
        <a:srgbClr val="EEAB02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Composit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E64452-424E-48F3-8E71-8C36AC056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Family photo calendar (any year)(3).dotm</Template>
  <TotalTime>1</TotalTime>
  <Pages>2</Pages>
  <Words>492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keywords/>
  <cp:lastModifiedBy>Linda Clark</cp:lastModifiedBy>
  <cp:revision>2</cp:revision>
  <cp:lastPrinted>2023-08-31T17:08:00Z</cp:lastPrinted>
  <dcterms:created xsi:type="dcterms:W3CDTF">2023-09-01T15:57:00Z</dcterms:created>
  <dcterms:modified xsi:type="dcterms:W3CDTF">2023-09-01T15:57:00Z</dcterms:modified>
  <cp:version/>
</cp:coreProperties>
</file>